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33840ECB" w:rsidR="00DD216A" w:rsidRDefault="00BB269B" w:rsidP="0092622D">
      <w:pPr>
        <w:rPr>
          <w:rFonts w:ascii="Arial" w:hAnsi="Arial" w:cs="Arial"/>
          <w:sz w:val="22"/>
          <w:szCs w:val="22"/>
        </w:rPr>
      </w:pPr>
      <w:r>
        <w:rPr>
          <w:rFonts w:ascii="Arial" w:hAnsi="Arial" w:cs="Arial"/>
          <w:sz w:val="22"/>
          <w:szCs w:val="22"/>
        </w:rPr>
        <w:t>May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2A0BDD31"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60743E">
        <w:rPr>
          <w:rFonts w:ascii="Arial" w:hAnsi="Arial" w:cs="Arial"/>
          <w:sz w:val="22"/>
          <w:szCs w:val="22"/>
        </w:rPr>
        <w:t xml:space="preserve">Teaching Assistant </w:t>
      </w:r>
      <w:r w:rsidR="002C08E0">
        <w:rPr>
          <w:rFonts w:ascii="Arial" w:hAnsi="Arial" w:cs="Arial"/>
          <w:sz w:val="22"/>
          <w:szCs w:val="22"/>
        </w:rPr>
        <w:t xml:space="preserve">within our SRP Provision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2C08E0">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056D4"/>
    <w:rsid w:val="0012666C"/>
    <w:rsid w:val="00151139"/>
    <w:rsid w:val="001A3B6D"/>
    <w:rsid w:val="001B0312"/>
    <w:rsid w:val="001F17F4"/>
    <w:rsid w:val="00207075"/>
    <w:rsid w:val="00297DE7"/>
    <w:rsid w:val="002C08E0"/>
    <w:rsid w:val="00371AAD"/>
    <w:rsid w:val="00397C3B"/>
    <w:rsid w:val="00443B04"/>
    <w:rsid w:val="004C0DB6"/>
    <w:rsid w:val="004F687E"/>
    <w:rsid w:val="00574B17"/>
    <w:rsid w:val="005E5B19"/>
    <w:rsid w:val="005E69E7"/>
    <w:rsid w:val="0060743E"/>
    <w:rsid w:val="00631313"/>
    <w:rsid w:val="00643E95"/>
    <w:rsid w:val="00653F08"/>
    <w:rsid w:val="00691C2A"/>
    <w:rsid w:val="006B61CF"/>
    <w:rsid w:val="006C0265"/>
    <w:rsid w:val="007236CB"/>
    <w:rsid w:val="00747593"/>
    <w:rsid w:val="00762481"/>
    <w:rsid w:val="007F23B6"/>
    <w:rsid w:val="0080589F"/>
    <w:rsid w:val="0081284C"/>
    <w:rsid w:val="00871ABB"/>
    <w:rsid w:val="00914EE5"/>
    <w:rsid w:val="00915185"/>
    <w:rsid w:val="00924B7D"/>
    <w:rsid w:val="0092622D"/>
    <w:rsid w:val="0096431D"/>
    <w:rsid w:val="00964F7D"/>
    <w:rsid w:val="009E67BF"/>
    <w:rsid w:val="009F6BFE"/>
    <w:rsid w:val="00A00B8C"/>
    <w:rsid w:val="00A0714D"/>
    <w:rsid w:val="00A805DF"/>
    <w:rsid w:val="00AA7AC5"/>
    <w:rsid w:val="00AE11D2"/>
    <w:rsid w:val="00B26710"/>
    <w:rsid w:val="00B61336"/>
    <w:rsid w:val="00BB269B"/>
    <w:rsid w:val="00C263C3"/>
    <w:rsid w:val="00C3414C"/>
    <w:rsid w:val="00D523F5"/>
    <w:rsid w:val="00DB0590"/>
    <w:rsid w:val="00DC715B"/>
    <w:rsid w:val="00DD216A"/>
    <w:rsid w:val="00F147E6"/>
    <w:rsid w:val="00F55316"/>
    <w:rsid w:val="00FD4861"/>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19</TotalTime>
  <Pages>1</Pages>
  <Words>338</Words>
  <Characters>1705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2039</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32</cp:revision>
  <cp:lastPrinted>2014-06-02T14:08:00Z</cp:lastPrinted>
  <dcterms:created xsi:type="dcterms:W3CDTF">2023-02-24T14:21:00Z</dcterms:created>
  <dcterms:modified xsi:type="dcterms:W3CDTF">2026-05-22T17:16:00Z</dcterms:modified>
</cp:coreProperties>
</file>