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D790" w14:textId="33840ECB" w:rsidR="00DD216A" w:rsidRDefault="00BB269B" w:rsidP="0092622D">
      <w:pPr>
        <w:rPr>
          <w:rFonts w:ascii="Arial" w:hAnsi="Arial" w:cs="Arial"/>
          <w:sz w:val="22"/>
          <w:szCs w:val="22"/>
        </w:rPr>
      </w:pPr>
      <w:r>
        <w:rPr>
          <w:rFonts w:ascii="Arial" w:hAnsi="Arial" w:cs="Arial"/>
          <w:sz w:val="22"/>
          <w:szCs w:val="22"/>
        </w:rPr>
        <w:t>May 2026</w:t>
      </w:r>
    </w:p>
    <w:p w14:paraId="472A31AB" w14:textId="77777777" w:rsidR="00BB269B" w:rsidRDefault="00BB269B" w:rsidP="0092622D">
      <w:pPr>
        <w:rPr>
          <w:rFonts w:ascii="Arial" w:hAnsi="Arial" w:cs="Arial"/>
          <w:sz w:val="22"/>
          <w:szCs w:val="22"/>
        </w:rPr>
      </w:pPr>
    </w:p>
    <w:p w14:paraId="2A9F729A"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33748E15"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w:t>
      </w:r>
      <w:r w:rsidR="00964F7D">
        <w:rPr>
          <w:rFonts w:ascii="Arial" w:hAnsi="Arial" w:cs="Arial"/>
          <w:sz w:val="22"/>
          <w:szCs w:val="22"/>
        </w:rPr>
        <w:t>post of</w:t>
      </w:r>
      <w:r w:rsidR="00762481">
        <w:rPr>
          <w:rFonts w:ascii="Arial" w:hAnsi="Arial" w:cs="Arial"/>
          <w:sz w:val="22"/>
          <w:szCs w:val="22"/>
        </w:rPr>
        <w:t xml:space="preserve"> </w:t>
      </w:r>
      <w:r w:rsidR="0060743E">
        <w:rPr>
          <w:rFonts w:ascii="Arial" w:hAnsi="Arial" w:cs="Arial"/>
          <w:sz w:val="22"/>
          <w:szCs w:val="22"/>
        </w:rPr>
        <w:t xml:space="preserve">Teaching Assistant </w:t>
      </w:r>
      <w:r w:rsidRPr="0092622D">
        <w:rPr>
          <w:rFonts w:ascii="Arial" w:hAnsi="Arial" w:cs="Arial"/>
          <w:sz w:val="22"/>
          <w:szCs w:val="22"/>
        </w:rPr>
        <w:t xml:space="preserve">at The </w:t>
      </w:r>
      <w:proofErr w:type="spellStart"/>
      <w:r w:rsidRPr="0092622D">
        <w:rPr>
          <w:rFonts w:ascii="Arial" w:hAnsi="Arial" w:cs="Arial"/>
          <w:sz w:val="22"/>
          <w:szCs w:val="22"/>
        </w:rPr>
        <w:t>Hollyfield</w:t>
      </w:r>
      <w:proofErr w:type="spellEnd"/>
      <w:r w:rsidRPr="0092622D">
        <w:rPr>
          <w:rFonts w:ascii="Arial" w:hAnsi="Arial" w:cs="Arial"/>
          <w:sz w:val="22"/>
          <w:szCs w:val="22"/>
        </w:rPr>
        <w:t xml:space="preserve">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03EE0782"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p>
    <w:p w14:paraId="3CC274DE"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72895" cy="969010"/>
                    </a:xfrm>
                    <a:prstGeom prst="rect">
                      <a:avLst/>
                    </a:prstGeom>
                    <a:ln/>
                  </pic:spPr>
                </pic:pic>
              </a:graphicData>
            </a:graphic>
          </wp:inline>
        </w:drawing>
      </w:r>
    </w:p>
    <w:p w14:paraId="6133269D" w14:textId="566FE19A" w:rsidR="00653F08" w:rsidRPr="00653F08" w:rsidRDefault="0092622D" w:rsidP="00653F08">
      <w:pPr>
        <w:rPr>
          <w:rFonts w:ascii="Avenir LT 35 Light" w:hAnsi="Avenir LT 35 Light"/>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sectPr w:rsidR="00653F08" w:rsidSect="00653F08">
      <w:headerReference w:type="even" r:id="rId8"/>
      <w:headerReference w:type="default" r:id="rId9"/>
      <w:footerReference w:type="even" r:id="rId10"/>
      <w:footerReference w:type="default" r:id="rId11"/>
      <w:headerReference w:type="first" r:id="rId12"/>
      <w:footerReference w:type="first" r:id="rId13"/>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60743E">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B58C7"/>
    <w:rsid w:val="001056D4"/>
    <w:rsid w:val="0012666C"/>
    <w:rsid w:val="00151139"/>
    <w:rsid w:val="001A3B6D"/>
    <w:rsid w:val="001B0312"/>
    <w:rsid w:val="001F17F4"/>
    <w:rsid w:val="00207075"/>
    <w:rsid w:val="00297DE7"/>
    <w:rsid w:val="00371AAD"/>
    <w:rsid w:val="00397C3B"/>
    <w:rsid w:val="00443B04"/>
    <w:rsid w:val="004C0DB6"/>
    <w:rsid w:val="004F687E"/>
    <w:rsid w:val="00574B17"/>
    <w:rsid w:val="005E5B19"/>
    <w:rsid w:val="005E69E7"/>
    <w:rsid w:val="0060743E"/>
    <w:rsid w:val="00631313"/>
    <w:rsid w:val="00643E95"/>
    <w:rsid w:val="00653F08"/>
    <w:rsid w:val="00691C2A"/>
    <w:rsid w:val="006C0265"/>
    <w:rsid w:val="007236CB"/>
    <w:rsid w:val="00747593"/>
    <w:rsid w:val="00762481"/>
    <w:rsid w:val="007F23B6"/>
    <w:rsid w:val="0080589F"/>
    <w:rsid w:val="0081284C"/>
    <w:rsid w:val="00914EE5"/>
    <w:rsid w:val="00915185"/>
    <w:rsid w:val="00924B7D"/>
    <w:rsid w:val="0092622D"/>
    <w:rsid w:val="0096431D"/>
    <w:rsid w:val="00964F7D"/>
    <w:rsid w:val="009E67BF"/>
    <w:rsid w:val="009F6BFE"/>
    <w:rsid w:val="00A00B8C"/>
    <w:rsid w:val="00A0714D"/>
    <w:rsid w:val="00A805DF"/>
    <w:rsid w:val="00AA7AC5"/>
    <w:rsid w:val="00AE11D2"/>
    <w:rsid w:val="00B26710"/>
    <w:rsid w:val="00B61336"/>
    <w:rsid w:val="00BB269B"/>
    <w:rsid w:val="00C263C3"/>
    <w:rsid w:val="00C3414C"/>
    <w:rsid w:val="00D523F5"/>
    <w:rsid w:val="00DB0590"/>
    <w:rsid w:val="00DC715B"/>
    <w:rsid w:val="00DD216A"/>
    <w:rsid w:val="00F147E6"/>
    <w:rsid w:val="00F55316"/>
    <w:rsid w:val="00FD4861"/>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A3AAD61-E82D-4D52-BDF0-D43564FF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18</TotalTime>
  <Pages>1</Pages>
  <Words>334</Words>
  <Characters>1684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2014</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31</cp:revision>
  <cp:lastPrinted>2014-06-02T14:08:00Z</cp:lastPrinted>
  <dcterms:created xsi:type="dcterms:W3CDTF">2023-02-24T14:21:00Z</dcterms:created>
  <dcterms:modified xsi:type="dcterms:W3CDTF">2026-05-22T17:02:00Z</dcterms:modified>
</cp:coreProperties>
</file>